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A4645" w14:textId="01E75087" w:rsidR="00700091" w:rsidRDefault="006F528A" w:rsidP="006F528A">
      <w:pPr>
        <w:tabs>
          <w:tab w:val="left" w:pos="382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1983B8" wp14:editId="30CF5E62">
                <wp:simplePos x="0" y="0"/>
                <wp:positionH relativeFrom="column">
                  <wp:posOffset>3112135</wp:posOffset>
                </wp:positionH>
                <wp:positionV relativeFrom="paragraph">
                  <wp:posOffset>184785</wp:posOffset>
                </wp:positionV>
                <wp:extent cx="4557395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739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3A266" w14:textId="5A286C24" w:rsidR="006F528A" w:rsidRPr="006F528A" w:rsidRDefault="006F528A">
                            <w:pPr>
                              <w:rPr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6F528A">
                              <w:rPr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  <w:t>RASPORED SATI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1983B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5.05pt;margin-top:14.55pt;width:358.8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" filled="f" stroked="f">
                <v:textbox style="mso-fit-shape-to-text:t">
                  <w:txbxContent>
                    <w:p w14:paraId="6353A266" w14:textId="5A286C24" w:rsidR="006F528A" w:rsidRPr="006F528A" w:rsidRDefault="006F528A">
                      <w:pPr>
                        <w:rPr>
                          <w:b/>
                          <w:bCs/>
                          <w:color w:val="0070C0"/>
                          <w:sz w:val="96"/>
                          <w:szCs w:val="96"/>
                        </w:rPr>
                      </w:pPr>
                      <w:r w:rsidRPr="006F528A">
                        <w:rPr>
                          <w:b/>
                          <w:bCs/>
                          <w:color w:val="0070C0"/>
                          <w:sz w:val="96"/>
                          <w:szCs w:val="96"/>
                        </w:rPr>
                        <w:t>RASPORED SATI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219E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CF69742" wp14:editId="1B15C926">
            <wp:simplePos x="0" y="0"/>
            <wp:positionH relativeFrom="column">
              <wp:posOffset>8924290</wp:posOffset>
            </wp:positionH>
            <wp:positionV relativeFrom="paragraph">
              <wp:posOffset>4349115</wp:posOffset>
            </wp:positionV>
            <wp:extent cx="1483360" cy="2496185"/>
            <wp:effectExtent l="0" t="0" r="2540" b="0"/>
            <wp:wrapNone/>
            <wp:docPr id="7" name="Скрепки -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19E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2DD2682F" wp14:editId="7BF3A172">
            <wp:simplePos x="0" y="0"/>
            <wp:positionH relativeFrom="column">
              <wp:posOffset>1488440</wp:posOffset>
            </wp:positionH>
            <wp:positionV relativeFrom="paragraph">
              <wp:posOffset>900414</wp:posOffset>
            </wp:positionV>
            <wp:extent cx="974090" cy="974090"/>
            <wp:effectExtent l="0" t="0" r="0" b="0"/>
            <wp:wrapNone/>
            <wp:docPr id="3" name="Кнопка-см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19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859277" wp14:editId="3B50C968">
            <wp:simplePos x="0" y="0"/>
            <wp:positionH relativeFrom="column">
              <wp:posOffset>8898841</wp:posOffset>
            </wp:positionH>
            <wp:positionV relativeFrom="paragraph">
              <wp:posOffset>234321</wp:posOffset>
            </wp:positionV>
            <wp:extent cx="1484416" cy="1642554"/>
            <wp:effectExtent l="0" t="0" r="0" b="0"/>
            <wp:wrapNone/>
            <wp:docPr id="19" name="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64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25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254B5D05" wp14:editId="5D1E9314">
            <wp:simplePos x="0" y="0"/>
            <wp:positionH relativeFrom="column">
              <wp:posOffset>-25400</wp:posOffset>
            </wp:positionH>
            <wp:positionV relativeFrom="paragraph">
              <wp:posOffset>-27305</wp:posOffset>
            </wp:positionV>
            <wp:extent cx="10426700" cy="7211060"/>
            <wp:effectExtent l="0" t="0" r="0" b="8890"/>
            <wp:wrapNone/>
            <wp:docPr id="11" name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background_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AD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40293528" wp14:editId="07E90AD7">
            <wp:simplePos x="0" y="0"/>
            <wp:positionH relativeFrom="column">
              <wp:posOffset>-4033</wp:posOffset>
            </wp:positionH>
            <wp:positionV relativeFrom="paragraph">
              <wp:posOffset>3431540</wp:posOffset>
            </wp:positionV>
            <wp:extent cx="1544320" cy="3552825"/>
            <wp:effectExtent l="0" t="0" r="0" b="9525"/>
            <wp:wrapNone/>
            <wp:docPr id="8" name="Марк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C5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12517C47" wp14:editId="5B195CAC">
            <wp:simplePos x="0" y="0"/>
            <wp:positionH relativeFrom="column">
              <wp:posOffset>471805</wp:posOffset>
            </wp:positionH>
            <wp:positionV relativeFrom="paragraph">
              <wp:posOffset>1195260</wp:posOffset>
            </wp:positionV>
            <wp:extent cx="9025246" cy="6419365"/>
            <wp:effectExtent l="0" t="0" r="5080" b="0"/>
            <wp:wrapNone/>
            <wp:docPr id="18" name="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s_sma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46" cy="641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52B1E" wp14:editId="1C5408AC">
                <wp:simplePos x="0" y="0"/>
                <wp:positionH relativeFrom="column">
                  <wp:posOffset>1973910</wp:posOffset>
                </wp:positionH>
                <wp:positionV relativeFrom="paragraph">
                  <wp:posOffset>4667250</wp:posOffset>
                </wp:positionV>
                <wp:extent cx="1580643" cy="1643861"/>
                <wp:effectExtent l="0" t="19050" r="0" b="33020"/>
                <wp:wrapNone/>
                <wp:docPr id="17" name="Звонк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643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1671"/>
                            </w:tblGrid>
                            <w:tr w:rsidR="00A73E6E" w:rsidRPr="00B94EDA" w14:paraId="45983D9C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034926" w14:textId="77777777"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1A2207" w14:textId="56678092"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3E6E" w:rsidRPr="00B94EDA" w14:paraId="53317603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80660E" w14:textId="77777777"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D825DD" w14:textId="5BBC3D80"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3E6E" w:rsidRPr="00B94EDA" w14:paraId="6CEB2C19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892C0E" w14:textId="77777777"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6BDC31" w14:textId="5F904DE3"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3E6E" w:rsidRPr="00B94EDA" w14:paraId="40A446CF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07B54B" w14:textId="77777777"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C2BB9C" w14:textId="3E08D701"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3E6E" w:rsidRPr="00B94EDA" w14:paraId="3E57E271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3D45B1" w14:textId="77777777"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A796FB" w14:textId="742D1D86"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3E6E" w:rsidRPr="00B94EDA" w14:paraId="4F56026E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96D8ED" w14:textId="77777777"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0CC7B3" w14:textId="01D2878F"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3E6E" w:rsidRPr="00B94EDA" w14:paraId="1182AF88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A81F16" w14:textId="77777777"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BD62C4" w14:textId="04A71F64"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3E6E" w:rsidRPr="00B94EDA" w14:paraId="3D6072B4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49BF8" w14:textId="77777777"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304F57" w14:textId="1A6BF9C7"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1D42C6" w14:textId="77777777" w:rsidR="00A73E6E" w:rsidRDefault="00A73E6E" w:rsidP="00A73E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2B1E" id="Звонки 2" o:spid="_x0000_s1027" type="#_x0000_t202" style="position:absolute;margin-left:155.45pt;margin-top:367.5pt;width:124.45pt;height:129.45pt;rotation:-19577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" filled="f" stroked="f">
                <v:textbox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1671"/>
                      </w:tblGrid>
                      <w:tr w:rsidR="00A73E6E" w:rsidRPr="00B94EDA" w14:paraId="45983D9C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034926" w14:textId="77777777"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1A2207" w14:textId="56678092"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A73E6E" w:rsidRPr="00B94EDA" w14:paraId="53317603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80660E" w14:textId="77777777"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D825DD" w14:textId="5BBC3D80"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A73E6E" w:rsidRPr="00B94EDA" w14:paraId="6CEB2C19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892C0E" w14:textId="77777777"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6BDC31" w14:textId="5F904DE3"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A73E6E" w:rsidRPr="00B94EDA" w14:paraId="40A446CF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07B54B" w14:textId="77777777"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C2BB9C" w14:textId="3E08D701"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A73E6E" w:rsidRPr="00B94EDA" w14:paraId="3E57E271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3D45B1" w14:textId="77777777"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A796FB" w14:textId="742D1D86"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A73E6E" w:rsidRPr="00B94EDA" w14:paraId="4F56026E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96D8ED" w14:textId="77777777"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0CC7B3" w14:textId="01D2878F"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A73E6E" w:rsidRPr="00B94EDA" w14:paraId="1182AF88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A81F16" w14:textId="77777777"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BD62C4" w14:textId="04A71F64"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A73E6E" w:rsidRPr="00B94EDA" w14:paraId="3D6072B4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49BF8" w14:textId="77777777"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304F57" w14:textId="1A6BF9C7"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81D42C6" w14:textId="77777777" w:rsidR="00A73E6E" w:rsidRDefault="00A73E6E" w:rsidP="00A73E6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DD822D" wp14:editId="72D7F46D">
                <wp:simplePos x="0" y="0"/>
                <wp:positionH relativeFrom="column">
                  <wp:posOffset>1853003</wp:posOffset>
                </wp:positionH>
                <wp:positionV relativeFrom="paragraph">
                  <wp:posOffset>2223137</wp:posOffset>
                </wp:positionV>
                <wp:extent cx="1580643" cy="1960880"/>
                <wp:effectExtent l="0" t="19050" r="635" b="39370"/>
                <wp:wrapNone/>
                <wp:docPr id="9" name="Звонк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96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DCB1C" w14:textId="47508820" w:rsidR="00CA43C5" w:rsidRPr="002509F8" w:rsidRDefault="002509F8" w:rsidP="00A336A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24"/>
                                <w:szCs w:val="24"/>
                                <w:lang w:val="hr-HR"/>
                              </w:rPr>
                              <w:t>V</w:t>
                            </w:r>
                            <w:r w:rsidRPr="002509F8">
                              <w:rPr>
                                <w:rFonts w:ascii="Segoe Print" w:hAnsi="Segoe Print"/>
                                <w:color w:val="4263B6"/>
                                <w:sz w:val="24"/>
                                <w:szCs w:val="24"/>
                                <w:lang w:val="hr-HR"/>
                              </w:rPr>
                              <w:t>rijeme nastave</w:t>
                            </w:r>
                            <w:r w:rsidRPr="002509F8">
                              <w:rPr>
                                <w:rFonts w:ascii="Segoe Print" w:hAnsi="Segoe Print"/>
                                <w:color w:val="4263B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1671"/>
                            </w:tblGrid>
                            <w:tr w:rsidR="00CA43C5" w:rsidRPr="00B94EDA" w14:paraId="500E4FC7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45B4C1" w14:textId="77777777"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344A2B" w14:textId="42596636"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A43C5" w:rsidRPr="00B94EDA" w14:paraId="4F0835A9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175E62" w14:textId="77777777"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8CAE51" w14:textId="7AB301A0"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A43C5" w:rsidRPr="00B94EDA" w14:paraId="23F9626B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FF853D" w14:textId="77777777"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A73DC4" w14:textId="4052596D"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A43C5" w:rsidRPr="00B94EDA" w14:paraId="42334ED4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417106" w14:textId="77777777"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99B7F7" w14:textId="323D7FA4"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A43C5" w:rsidRPr="00B94EDA" w14:paraId="69F54C17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63FB86" w14:textId="77777777"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B51BB9" w14:textId="7C5696A2"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A43C5" w:rsidRPr="00B94EDA" w14:paraId="361DBA6D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74FDEE" w14:textId="77777777"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3E3254" w14:textId="20DDBFD0"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A43C5" w:rsidRPr="00B94EDA" w14:paraId="44606A98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85C662" w14:textId="77777777"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186ED4" w14:textId="761444E2"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A43C5" w:rsidRPr="00B94EDA" w14:paraId="52C6B1FB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E6302C" w14:textId="77777777"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D2DF20" w14:textId="02A38665"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A6BE7B" w14:textId="77777777" w:rsidR="00CA43C5" w:rsidRDefault="00CA43C5" w:rsidP="00CA4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822D" id="Звонки 1" o:spid="_x0000_s1028" type="#_x0000_t202" style="position:absolute;margin-left:145.9pt;margin-top:175.05pt;width:124.45pt;height:154.4pt;rotation:-195772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" filled="f" stroked="f">
                <v:textbox>
                  <w:txbxContent>
                    <w:p w14:paraId="315DCB1C" w14:textId="47508820" w:rsidR="00CA43C5" w:rsidRPr="002509F8" w:rsidRDefault="002509F8" w:rsidP="00A336AD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24"/>
                          <w:szCs w:val="24"/>
                          <w:lang w:val="hr-HR"/>
                        </w:rPr>
                        <w:t>V</w:t>
                      </w:r>
                      <w:r w:rsidRPr="002509F8">
                        <w:rPr>
                          <w:rFonts w:ascii="Segoe Print" w:hAnsi="Segoe Print"/>
                          <w:color w:val="4263B6"/>
                          <w:sz w:val="24"/>
                          <w:szCs w:val="24"/>
                          <w:lang w:val="hr-HR"/>
                        </w:rPr>
                        <w:t>rijeme nastave</w:t>
                      </w:r>
                      <w:r w:rsidRPr="002509F8">
                        <w:rPr>
                          <w:rFonts w:ascii="Segoe Print" w:hAnsi="Segoe Print"/>
                          <w:color w:val="4263B6"/>
                          <w:sz w:val="24"/>
                          <w:szCs w:val="24"/>
                        </w:rPr>
                        <w:t xml:space="preserve"> 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1671"/>
                      </w:tblGrid>
                      <w:tr w:rsidR="00CA43C5" w:rsidRPr="00B94EDA" w14:paraId="500E4FC7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45B4C1" w14:textId="77777777"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344A2B" w14:textId="42596636"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CA43C5" w:rsidRPr="00B94EDA" w14:paraId="4F0835A9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175E62" w14:textId="77777777"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8CAE51" w14:textId="7AB301A0"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CA43C5" w:rsidRPr="00B94EDA" w14:paraId="23F9626B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FF853D" w14:textId="77777777"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A73DC4" w14:textId="4052596D"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CA43C5" w:rsidRPr="00B94EDA" w14:paraId="42334ED4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417106" w14:textId="77777777"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99B7F7" w14:textId="323D7FA4"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CA43C5" w:rsidRPr="00B94EDA" w14:paraId="69F54C17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63FB86" w14:textId="77777777"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B51BB9" w14:textId="7C5696A2"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CA43C5" w:rsidRPr="00B94EDA" w14:paraId="361DBA6D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74FDEE" w14:textId="77777777"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3E3254" w14:textId="20DDBFD0"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CA43C5" w:rsidRPr="00B94EDA" w14:paraId="44606A98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85C662" w14:textId="77777777"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186ED4" w14:textId="761444E2"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CA43C5" w:rsidRPr="00B94EDA" w14:paraId="52C6B1FB" w14:textId="77777777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E6302C" w14:textId="77777777"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D2DF20" w14:textId="02A38665"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BA6BE7B" w14:textId="77777777" w:rsidR="00CA43C5" w:rsidRDefault="00CA43C5" w:rsidP="00CA43C5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8F201" wp14:editId="74F90CAB">
                <wp:simplePos x="0" y="0"/>
                <wp:positionH relativeFrom="column">
                  <wp:posOffset>7429195</wp:posOffset>
                </wp:positionH>
                <wp:positionV relativeFrom="paragraph">
                  <wp:posOffset>4023360</wp:posOffset>
                </wp:positionV>
                <wp:extent cx="1724025" cy="2256790"/>
                <wp:effectExtent l="0" t="38100" r="9525" b="29210"/>
                <wp:wrapNone/>
                <wp:docPr id="15" name="Суббот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C47AD" w14:textId="714B9CDD" w:rsidR="009B213E" w:rsidRPr="00EB53B6" w:rsidRDefault="00EB53B6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B53B6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  <w:t>SUBOTA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14:paraId="13387F7C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7690B6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059A804B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6C8CAF4E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7F8166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2B941F97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219F98F7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2E402A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45607CC6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462A0FEA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BBF7D4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001F270F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303ADE06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B16DF3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6FD3ED13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1F1C81AE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646A37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704B983E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6F452048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A7AD21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72A99850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7E01F6E9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F467A9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4039A1D3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6A51FD" w14:textId="77777777"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F201" id="Суббота" o:spid="_x0000_s1029" type="#_x0000_t202" style="position:absolute;margin-left:585pt;margin-top:316.8pt;width:135.75pt;height:177.7pt;rotation:-19577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" filled="f" stroked="f">
                <v:textbox>
                  <w:txbxContent>
                    <w:p w14:paraId="389C47AD" w14:textId="714B9CDD" w:rsidR="009B213E" w:rsidRPr="00EB53B6" w:rsidRDefault="00EB53B6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  <w:lang w:val="en-US"/>
                        </w:rPr>
                      </w:pPr>
                      <w:r w:rsidRPr="00EB53B6"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  <w:t>SUBOTA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14:paraId="13387F7C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7690B6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059A804B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6C8CAF4E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7F8166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2B941F97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219F98F7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2E402A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45607CC6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462A0FEA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BBF7D4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001F270F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303ADE06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B16DF3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6FD3ED13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1F1C81AE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646A37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704B983E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6F452048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A7AD21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72A99850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7E01F6E9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F467A9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4039A1D3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C6A51FD" w14:textId="77777777"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67E313" wp14:editId="597F198E">
                <wp:simplePos x="0" y="0"/>
                <wp:positionH relativeFrom="column">
                  <wp:posOffset>5658790</wp:posOffset>
                </wp:positionH>
                <wp:positionV relativeFrom="paragraph">
                  <wp:posOffset>4112895</wp:posOffset>
                </wp:positionV>
                <wp:extent cx="1724025" cy="2256790"/>
                <wp:effectExtent l="0" t="38100" r="9525" b="29210"/>
                <wp:wrapNone/>
                <wp:docPr id="14" name="Пятниц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4AC9" w14:textId="425F6814" w:rsidR="009B213E" w:rsidRPr="00EB53B6" w:rsidRDefault="00EB53B6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B53B6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  <w:t>PETAK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14:paraId="2D1B7C01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A9D277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1FC0A14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12B87D90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710AEE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15BD1AC4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2587FFBD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B5C52B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A59E3E1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55580EA3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6AB6B2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1EFBDFB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09B3DCAE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3675DB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7A5428F3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7BC2E4FE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25AFFD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44DD6044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68BA3962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D7F1BC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D61B71A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2DF0A498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3855BE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4B3E3E80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E72ADF" w14:textId="77777777"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7E313" id="Пятница" o:spid="_x0000_s1030" type="#_x0000_t202" style="position:absolute;margin-left:445.55pt;margin-top:323.85pt;width:135.75pt;height:177.7pt;rotation:-19577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" filled="f" stroked="f">
                <v:textbox>
                  <w:txbxContent>
                    <w:p w14:paraId="51884AC9" w14:textId="425F6814" w:rsidR="009B213E" w:rsidRPr="00EB53B6" w:rsidRDefault="00EB53B6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  <w:lang w:val="en-US"/>
                        </w:rPr>
                      </w:pPr>
                      <w:r w:rsidRPr="00EB53B6"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  <w:t>PETAK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14:paraId="2D1B7C01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A9D277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1FC0A14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12B87D90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710AEE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15BD1AC4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2587FFBD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B5C52B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A59E3E1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55580EA3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6AB6B2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1EFBDFB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09B3DCAE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3675DB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7A5428F3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7BC2E4FE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25AFFD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44DD6044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68BA3962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D7F1BC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D61B71A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2DF0A498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3855BE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4B3E3E80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3E72ADF" w14:textId="77777777"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44BA0" wp14:editId="4BD640AB">
                <wp:simplePos x="0" y="0"/>
                <wp:positionH relativeFrom="column">
                  <wp:posOffset>3691585</wp:posOffset>
                </wp:positionH>
                <wp:positionV relativeFrom="paragraph">
                  <wp:posOffset>4226560</wp:posOffset>
                </wp:positionV>
                <wp:extent cx="1724025" cy="2256790"/>
                <wp:effectExtent l="0" t="38100" r="9525" b="29210"/>
                <wp:wrapNone/>
                <wp:docPr id="10" name="Четвер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20785" w14:textId="7127CBFF" w:rsidR="004461E4" w:rsidRPr="00EB53B6" w:rsidRDefault="00EB53B6" w:rsidP="004461E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</w:pPr>
                            <w:r w:rsidRPr="00EB53B6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  <w:t>ČETVRTAK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4461E4" w:rsidRPr="00B94EDA" w14:paraId="2E3D8C9E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F76151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625D3EC2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14:paraId="4914B65A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4851B5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13734B19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14:paraId="4E3D785F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A48458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54760227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14:paraId="17979919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3FA510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4FAC1467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14:paraId="40FE0DED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D91A37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7CCF8A6A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14:paraId="6B0AE006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691C08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74653E10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14:paraId="0BAA2100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413BE5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0A38175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14:paraId="2FCA5633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C0B905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486BB40" w14:textId="77777777"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59B51A" w14:textId="77777777" w:rsidR="004461E4" w:rsidRDefault="004461E4" w:rsidP="004461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4BA0" id="Четверг" o:spid="_x0000_s1031" type="#_x0000_t202" style="position:absolute;margin-left:290.7pt;margin-top:332.8pt;width:135.75pt;height:177.7pt;rotation:-19577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" filled="f" stroked="f">
                <v:textbox>
                  <w:txbxContent>
                    <w:p w14:paraId="64520785" w14:textId="7127CBFF" w:rsidR="004461E4" w:rsidRPr="00EB53B6" w:rsidRDefault="00EB53B6" w:rsidP="004461E4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</w:pPr>
                      <w:r w:rsidRPr="00EB53B6"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  <w:t>ČETVRTAK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4461E4" w:rsidRPr="00B94EDA" w14:paraId="2E3D8C9E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F76151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625D3EC2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14:paraId="4914B65A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4851B5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13734B19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14:paraId="4E3D785F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A48458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54760227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14:paraId="17979919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3FA510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4FAC1467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14:paraId="40FE0DED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D91A37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7CCF8A6A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14:paraId="6B0AE006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691C08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74653E10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14:paraId="0BAA2100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413BE5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0A38175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14:paraId="2FCA5633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C0B905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486BB40" w14:textId="77777777"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059B51A" w14:textId="77777777" w:rsidR="004461E4" w:rsidRDefault="004461E4" w:rsidP="004461E4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BD096" wp14:editId="29FDFCFC">
                <wp:simplePos x="0" y="0"/>
                <wp:positionH relativeFrom="column">
                  <wp:posOffset>5531180</wp:posOffset>
                </wp:positionH>
                <wp:positionV relativeFrom="paragraph">
                  <wp:posOffset>2012315</wp:posOffset>
                </wp:positionV>
                <wp:extent cx="1562735" cy="1964055"/>
                <wp:effectExtent l="0" t="19050" r="0" b="36195"/>
                <wp:wrapNone/>
                <wp:docPr id="12" name="Втор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2735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B948" w14:textId="2F0F0746" w:rsidR="009B213E" w:rsidRPr="00EB53B6" w:rsidRDefault="00EB53B6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</w:pPr>
                            <w:r w:rsidRPr="00EB53B6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  <w:t>UTORAK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781"/>
                            </w:tblGrid>
                            <w:tr w:rsidR="009B213E" w:rsidRPr="00B94EDA" w14:paraId="34F16FCB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A70425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0E56D9E2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08AE656F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5A9D88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085A3BA2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589A9FB2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7613EA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DE6C183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62DC896A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ED5917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27F90A3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6AC819F8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909D4C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63EF34C3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2FA16C60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9925F9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23528412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5BFBDF5B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75D70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2158853B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2AA7F87B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B4855D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706D42C8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F44A0C" w14:textId="77777777"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BD096" id="Вторник" o:spid="_x0000_s1032" type="#_x0000_t202" style="position:absolute;margin-left:435.55pt;margin-top:158.45pt;width:123.05pt;height:154.65pt;rotation:-19577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" filled="f" stroked="f">
                <v:textbox>
                  <w:txbxContent>
                    <w:p w14:paraId="73CEB948" w14:textId="2F0F0746" w:rsidR="009B213E" w:rsidRPr="00EB53B6" w:rsidRDefault="00EB53B6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</w:pPr>
                      <w:r w:rsidRPr="00EB53B6"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  <w:t>UTORAK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781"/>
                      </w:tblGrid>
                      <w:tr w:rsidR="009B213E" w:rsidRPr="00B94EDA" w14:paraId="34F16FCB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A70425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0E56D9E2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08AE656F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5A9D88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085A3BA2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589A9FB2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7613EA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DE6C183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62DC896A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ED5917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27F90A3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6AC819F8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909D4C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63EF34C3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2FA16C60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9925F9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23528412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5BFBDF5B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75D70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2158853B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2AA7F87B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B4855D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706D42C8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8F44A0C" w14:textId="77777777" w:rsidR="009B213E" w:rsidRDefault="009B213E" w:rsidP="009B213E"/>
                  </w:txbxContent>
                </v:textbox>
              </v:shape>
            </w:pict>
          </mc:Fallback>
        </mc:AlternateContent>
      </w:r>
      <w:r w:rsidR="009B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72BF8" wp14:editId="66482EA7">
                <wp:simplePos x="0" y="0"/>
                <wp:positionH relativeFrom="column">
                  <wp:posOffset>7287565</wp:posOffset>
                </wp:positionH>
                <wp:positionV relativeFrom="paragraph">
                  <wp:posOffset>1910715</wp:posOffset>
                </wp:positionV>
                <wp:extent cx="1563108" cy="1964382"/>
                <wp:effectExtent l="0" t="19050" r="0" b="36195"/>
                <wp:wrapNone/>
                <wp:docPr id="13" name="Сред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3108" cy="1964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D2CE3" w14:textId="2E2E1A55" w:rsidR="009B213E" w:rsidRPr="00EB53B6" w:rsidRDefault="00EB53B6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</w:pPr>
                            <w:r w:rsidRPr="00EB53B6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  <w:t>SRIJEDA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781"/>
                            </w:tblGrid>
                            <w:tr w:rsidR="009B213E" w:rsidRPr="00B94EDA" w14:paraId="67B95120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5FD163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61F0A365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7CE53D59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6A26FE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4266CD78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5579CD47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6F677D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29E1C61B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6F9D5AC2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C50F79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6EEF5BB0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3AF499EA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AFAD01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288CC1D4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31A00F76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C183D1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1EEAD2A7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6A0C86F0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7DDD95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4BAA946A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14:paraId="4447D742" w14:textId="77777777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A19C9F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C026E22" w14:textId="77777777"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19CEB4" w14:textId="77777777"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72BF8" id="Среда" o:spid="_x0000_s1033" type="#_x0000_t202" style="position:absolute;margin-left:573.8pt;margin-top:150.45pt;width:123.1pt;height:154.7pt;rotation:-19577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" filled="f" stroked="f">
                <v:textbox>
                  <w:txbxContent>
                    <w:p w14:paraId="306D2CE3" w14:textId="2E2E1A55" w:rsidR="009B213E" w:rsidRPr="00EB53B6" w:rsidRDefault="00EB53B6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</w:pPr>
                      <w:r w:rsidRPr="00EB53B6"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  <w:t>SRIJEDA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781"/>
                      </w:tblGrid>
                      <w:tr w:rsidR="009B213E" w:rsidRPr="00B94EDA" w14:paraId="67B95120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5FD163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61F0A365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7CE53D59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6A26FE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4266CD78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5579CD47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6F677D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29E1C61B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6F9D5AC2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C50F79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6EEF5BB0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3AF499EA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AFAD01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288CC1D4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31A00F76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C183D1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1EEAD2A7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6A0C86F0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7DDD95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4BAA946A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14:paraId="4447D742" w14:textId="77777777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A19C9F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C026E22" w14:textId="77777777"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319CEB4" w14:textId="77777777" w:rsidR="009B213E" w:rsidRDefault="009B213E" w:rsidP="009B213E"/>
                  </w:txbxContent>
                </v:textbox>
              </v:shape>
            </w:pict>
          </mc:Fallback>
        </mc:AlternateContent>
      </w:r>
      <w:r w:rsidR="00446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4B9FDD" wp14:editId="0740A121">
                <wp:simplePos x="0" y="0"/>
                <wp:positionH relativeFrom="column">
                  <wp:posOffset>3573780</wp:posOffset>
                </wp:positionH>
                <wp:positionV relativeFrom="paragraph">
                  <wp:posOffset>2102646</wp:posOffset>
                </wp:positionV>
                <wp:extent cx="1724025" cy="2256790"/>
                <wp:effectExtent l="0" t="38100" r="9525" b="29210"/>
                <wp:wrapNone/>
                <wp:docPr id="307" name="Понеде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F3EBC" w14:textId="436373D2" w:rsidR="006F3FF8" w:rsidRPr="00EB53B6" w:rsidRDefault="00EB53B6" w:rsidP="004D5822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</w:pPr>
                            <w:r w:rsidRPr="00EB53B6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28"/>
                              </w:rPr>
                              <w:t>PONEDJELJAK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B94EDA" w:rsidRPr="00B94EDA" w14:paraId="48A3E220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16744F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A78D583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14:paraId="16E84929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26AFCE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13344EF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14:paraId="1E3BFABB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4B768B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320FABBB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14:paraId="5F7CFA97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0E8A95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0EE76E3E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14:paraId="10799172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A66A4A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03488742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14:paraId="1BDB6223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CD8B2D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4260EFC6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14:paraId="417208CB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509F12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11F364E3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14:paraId="4FD996CA" w14:textId="77777777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C833A7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14:paraId="71727AB0" w14:textId="77777777"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7AB01A" w14:textId="77777777" w:rsidR="006F3FF8" w:rsidRDefault="006F3F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9FDD" id="Понедельник" o:spid="_x0000_s1034" type="#_x0000_t202" style="position:absolute;margin-left:281.4pt;margin-top:165.55pt;width:135.75pt;height:177.7pt;rotation:-195772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" filled="f" stroked="f">
                <v:textbox>
                  <w:txbxContent>
                    <w:p w14:paraId="1BFF3EBC" w14:textId="436373D2" w:rsidR="006F3FF8" w:rsidRPr="00EB53B6" w:rsidRDefault="00EB53B6" w:rsidP="004D5822">
                      <w:pPr>
                        <w:spacing w:after="0" w:line="240" w:lineRule="auto"/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</w:pPr>
                      <w:r w:rsidRPr="00EB53B6">
                        <w:rPr>
                          <w:rFonts w:ascii="Segoe Print" w:hAnsi="Segoe Print"/>
                          <w:color w:val="4263B6"/>
                          <w:sz w:val="28"/>
                          <w:szCs w:val="28"/>
                        </w:rPr>
                        <w:t>PONEDJELJAK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B94EDA" w:rsidRPr="00B94EDA" w14:paraId="48A3E220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16744F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A78D583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14:paraId="16E84929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26AFCE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13344EF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14:paraId="1E3BFABB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4B768B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320FABBB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14:paraId="5F7CFA97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0E8A95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0EE76E3E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14:paraId="10799172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A66A4A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03488742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14:paraId="1BDB6223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CD8B2D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4260EFC6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14:paraId="417208CB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509F12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11F364E3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14:paraId="4FD996CA" w14:textId="77777777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C833A7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14:paraId="71727AB0" w14:textId="77777777"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97AB01A" w14:textId="77777777" w:rsidR="006F3FF8" w:rsidRDefault="006F3FF8"/>
                  </w:txbxContent>
                </v:textbox>
              </v:shape>
            </w:pict>
          </mc:Fallback>
        </mc:AlternateContent>
      </w:r>
      <w:r w:rsidR="00F2626B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5572192D" wp14:editId="153CA7EF">
            <wp:simplePos x="0" y="0"/>
            <wp:positionH relativeFrom="column">
              <wp:posOffset>635</wp:posOffset>
            </wp:positionH>
            <wp:positionV relativeFrom="paragraph">
              <wp:posOffset>6169</wp:posOffset>
            </wp:positionV>
            <wp:extent cx="934810" cy="2267858"/>
            <wp:effectExtent l="0" t="0" r="0" b="0"/>
            <wp:wrapNone/>
            <wp:docPr id="6" name="Скрепки -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s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10" cy="226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700091" w:rsidSect="00127460">
      <w:pgSz w:w="16838" w:h="11906" w:orient="landscape"/>
      <w:pgMar w:top="318" w:right="249" w:bottom="249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19E"/>
    <w:rsid w:val="00106A25"/>
    <w:rsid w:val="00121016"/>
    <w:rsid w:val="00127460"/>
    <w:rsid w:val="001540BA"/>
    <w:rsid w:val="001D5F02"/>
    <w:rsid w:val="00227275"/>
    <w:rsid w:val="002373A0"/>
    <w:rsid w:val="002509F8"/>
    <w:rsid w:val="00283672"/>
    <w:rsid w:val="002E23AB"/>
    <w:rsid w:val="004461E4"/>
    <w:rsid w:val="004D5822"/>
    <w:rsid w:val="005160ED"/>
    <w:rsid w:val="00584B95"/>
    <w:rsid w:val="00641F7C"/>
    <w:rsid w:val="006F3FF8"/>
    <w:rsid w:val="006F528A"/>
    <w:rsid w:val="00700091"/>
    <w:rsid w:val="00750DFE"/>
    <w:rsid w:val="0078219E"/>
    <w:rsid w:val="007F15EE"/>
    <w:rsid w:val="008528CB"/>
    <w:rsid w:val="008A27F2"/>
    <w:rsid w:val="00973233"/>
    <w:rsid w:val="009B213E"/>
    <w:rsid w:val="009B5A8F"/>
    <w:rsid w:val="00A336AD"/>
    <w:rsid w:val="00A720A9"/>
    <w:rsid w:val="00A73E6E"/>
    <w:rsid w:val="00AC4803"/>
    <w:rsid w:val="00AF6BC5"/>
    <w:rsid w:val="00B8371F"/>
    <w:rsid w:val="00B94EDA"/>
    <w:rsid w:val="00C00E6E"/>
    <w:rsid w:val="00C360D0"/>
    <w:rsid w:val="00CA08A0"/>
    <w:rsid w:val="00CA43C5"/>
    <w:rsid w:val="00D32511"/>
    <w:rsid w:val="00D62A08"/>
    <w:rsid w:val="00EB53B6"/>
    <w:rsid w:val="00F2626B"/>
    <w:rsid w:val="00F9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49A39"/>
  <w15:docId w15:val="{BEC7FF9E-3306-49BD-8114-3E5BC30C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3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AppData\Roaming\Microsoft\Templates\&#1056;&#1072;&#1089;&#1087;&#1080;&#1089;&#1072;&#1085;&#1080;&#1077;%20&#1091;&#1088;&#1086;&#1082;&#1086;&#1074;%20&#1076;&#1083;&#1103;%20&#1096;&#1082;&#1086;&#1083;&#1099;%20(&#1085;&#1072;%208%20&#1091;&#1088;&#1086;&#1082;&#1086;&#1074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A20821B-C0AF-4FB8-A0C8-3C97675F91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Расписание уроков для школы (на 8 уроков)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Расписание уроков для школы (на 8 уроков)</vt:lpstr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уроков для школы (на 8 уроков)</dc:title>
  <dc:subject>Расписание уроков</dc:subject>
  <dc:creator>Алексей Рубан</dc:creator>
  <cp:keywords/>
  <dc:description>Шаблон расписания уроков</dc:description>
  <cp:lastModifiedBy>Алексей Рубан</cp:lastModifiedBy>
  <cp:revision>2</cp:revision>
  <cp:lastPrinted>2012-08-28T12:51:00Z</cp:lastPrinted>
  <dcterms:created xsi:type="dcterms:W3CDTF">2021-10-16T07:28:00Z</dcterms:created>
  <dcterms:modified xsi:type="dcterms:W3CDTF">2021-10-16T07:28:00Z</dcterms:modified>
  <cp:category>Расписание уроков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TC034130749991</vt:lpwstr>
  </property>
</Properties>
</file>